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5ECE" w14:textId="77777777" w:rsidR="00A668B2" w:rsidRPr="005B7F42" w:rsidRDefault="00A668B2" w:rsidP="005C357C">
      <w:pPr>
        <w:spacing w:line="360" w:lineRule="auto"/>
        <w:ind w:left="-284"/>
        <w:jc w:val="center"/>
        <w:rPr>
          <w:rFonts w:ascii="Times New Roman" w:hAnsi="Times New Roman"/>
          <w:b/>
          <w:iCs/>
          <w:sz w:val="28"/>
          <w:szCs w:val="28"/>
        </w:rPr>
      </w:pPr>
      <w:bookmarkStart w:id="0" w:name="_Hlk194669880"/>
      <w:r w:rsidRPr="005B7F42">
        <w:rPr>
          <w:rFonts w:ascii="Times New Roman" w:hAnsi="Times New Roman"/>
          <w:b/>
          <w:iCs/>
          <w:sz w:val="28"/>
          <w:szCs w:val="28"/>
        </w:rPr>
        <w:t>TERMO DE ASSENTIMENTO LIVRE E ESCLARECIDO</w:t>
      </w:r>
      <w:r w:rsidR="008042B7" w:rsidRPr="005B7F42">
        <w:rPr>
          <w:rFonts w:ascii="Times New Roman" w:hAnsi="Times New Roman"/>
          <w:b/>
          <w:iCs/>
          <w:sz w:val="28"/>
          <w:szCs w:val="28"/>
        </w:rPr>
        <w:t xml:space="preserve"> (TALE)</w:t>
      </w:r>
    </w:p>
    <w:p w14:paraId="0C00DDEE" w14:textId="77777777" w:rsidR="00A668B2" w:rsidRPr="005B7F42" w:rsidRDefault="00286B7C" w:rsidP="005C357C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 xml:space="preserve">Olá tudo bem? Somos estudiosos e fazemos pesquisas para entender melhor as coisas </w:t>
      </w:r>
      <w:r w:rsidR="00C53976" w:rsidRPr="005B7F42">
        <w:rPr>
          <w:rFonts w:ascii="Times New Roman" w:hAnsi="Times New Roman"/>
          <w:sz w:val="24"/>
          <w:szCs w:val="24"/>
        </w:rPr>
        <w:t>que acontecem no mundo</w:t>
      </w:r>
      <w:r w:rsidR="00AD43D3" w:rsidRPr="005B7F42">
        <w:rPr>
          <w:rFonts w:ascii="Times New Roman" w:hAnsi="Times New Roman"/>
          <w:sz w:val="24"/>
          <w:szCs w:val="24"/>
        </w:rPr>
        <w:t xml:space="preserve"> e com o ser humano</w:t>
      </w:r>
      <w:r w:rsidRPr="005B7F42">
        <w:rPr>
          <w:rFonts w:ascii="Times New Roman" w:hAnsi="Times New Roman"/>
          <w:sz w:val="24"/>
          <w:szCs w:val="24"/>
        </w:rPr>
        <w:t>. Queremos convidar v</w:t>
      </w:r>
      <w:r w:rsidR="00A668B2" w:rsidRPr="005B7F42">
        <w:rPr>
          <w:rFonts w:ascii="Times New Roman" w:hAnsi="Times New Roman"/>
          <w:sz w:val="24"/>
          <w:szCs w:val="24"/>
        </w:rPr>
        <w:t xml:space="preserve">ocê </w:t>
      </w:r>
      <w:r w:rsidRPr="005B7F42">
        <w:rPr>
          <w:rFonts w:ascii="Times New Roman" w:hAnsi="Times New Roman"/>
          <w:sz w:val="24"/>
          <w:szCs w:val="24"/>
        </w:rPr>
        <w:t xml:space="preserve">para participar </w:t>
      </w:r>
      <w:r w:rsidR="00A668B2" w:rsidRPr="005B7F42">
        <w:rPr>
          <w:rFonts w:ascii="Times New Roman" w:hAnsi="Times New Roman"/>
          <w:sz w:val="24"/>
          <w:szCs w:val="24"/>
        </w:rPr>
        <w:t xml:space="preserve">como voluntário (a) </w:t>
      </w:r>
      <w:r w:rsidRPr="005B7F42">
        <w:rPr>
          <w:rFonts w:ascii="Times New Roman" w:hAnsi="Times New Roman"/>
          <w:sz w:val="24"/>
          <w:szCs w:val="24"/>
        </w:rPr>
        <w:t>da nossa</w:t>
      </w:r>
      <w:r w:rsidR="00A668B2" w:rsidRPr="005B7F42">
        <w:rPr>
          <w:rFonts w:ascii="Times New Roman" w:hAnsi="Times New Roman"/>
          <w:sz w:val="24"/>
          <w:szCs w:val="24"/>
        </w:rPr>
        <w:t xml:space="preserve"> pesquisa</w:t>
      </w:r>
      <w:r w:rsidR="00E03E8E" w:rsidRPr="005B7F42">
        <w:rPr>
          <w:rFonts w:ascii="Times New Roman" w:hAnsi="Times New Roman"/>
          <w:sz w:val="24"/>
          <w:szCs w:val="24"/>
        </w:rPr>
        <w:t>. O nome dela é</w:t>
      </w:r>
      <w:r w:rsidR="00A668B2" w:rsidRPr="005B7F42">
        <w:rPr>
          <w:rFonts w:ascii="Times New Roman" w:hAnsi="Times New Roman"/>
          <w:sz w:val="24"/>
          <w:szCs w:val="24"/>
        </w:rPr>
        <w:t xml:space="preserve">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“TITULO DA PESQUISA”</w:t>
      </w:r>
      <w:r w:rsidR="00E03E8E" w:rsidRPr="005B7F42">
        <w:rPr>
          <w:rFonts w:ascii="Times New Roman" w:hAnsi="Times New Roman"/>
          <w:sz w:val="24"/>
          <w:szCs w:val="24"/>
        </w:rPr>
        <w:t xml:space="preserve">, </w:t>
      </w:r>
      <w:r w:rsidR="00C53976" w:rsidRPr="005B7F42">
        <w:rPr>
          <w:rFonts w:ascii="Times New Roman" w:hAnsi="Times New Roman"/>
          <w:sz w:val="24"/>
          <w:szCs w:val="24"/>
        </w:rPr>
        <w:t>e</w:t>
      </w:r>
      <w:r w:rsidR="00A668B2" w:rsidRPr="005B7F42">
        <w:rPr>
          <w:rFonts w:ascii="Times New Roman" w:hAnsi="Times New Roman"/>
          <w:sz w:val="24"/>
          <w:szCs w:val="24"/>
        </w:rPr>
        <w:t xml:space="preserve"> </w:t>
      </w:r>
      <w:r w:rsidR="00C53976" w:rsidRPr="005B7F42">
        <w:rPr>
          <w:rFonts w:ascii="Times New Roman" w:hAnsi="Times New Roman"/>
          <w:sz w:val="24"/>
          <w:szCs w:val="24"/>
        </w:rPr>
        <w:t>queremos</w:t>
      </w:r>
      <w:r w:rsidR="00A668B2" w:rsidRPr="005B7F42">
        <w:rPr>
          <w:rFonts w:ascii="Times New Roman" w:hAnsi="Times New Roman"/>
          <w:sz w:val="24"/>
          <w:szCs w:val="24"/>
        </w:rPr>
        <w:t xml:space="preserve">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“OBJETIVO”</w:t>
      </w:r>
      <w:r w:rsidR="00A668B2" w:rsidRPr="005B7F42">
        <w:rPr>
          <w:rFonts w:ascii="Times New Roman" w:hAnsi="Times New Roman"/>
          <w:color w:val="FF0000"/>
          <w:sz w:val="24"/>
          <w:szCs w:val="24"/>
        </w:rPr>
        <w:t>.</w:t>
      </w:r>
    </w:p>
    <w:p w14:paraId="184EA5D1" w14:textId="77777777" w:rsidR="00A668B2" w:rsidRPr="005B7F42" w:rsidRDefault="00286B7C" w:rsidP="005C357C">
      <w:pPr>
        <w:ind w:left="-284" w:firstLine="708"/>
        <w:jc w:val="both"/>
        <w:rPr>
          <w:rFonts w:ascii="Times New Roman" w:hAnsi="Times New Roman"/>
          <w:b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 xml:space="preserve">Estudamos este assunto para </w:t>
      </w:r>
      <w:r w:rsidRPr="005B7F42">
        <w:rPr>
          <w:rFonts w:ascii="Times New Roman" w:hAnsi="Times New Roman"/>
          <w:color w:val="FF0000"/>
          <w:sz w:val="24"/>
          <w:szCs w:val="24"/>
        </w:rPr>
        <w:t>“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>descrever o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 xml:space="preserve"> motivo 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>/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J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>USTIFICATIVA DA PESQUISA”</w:t>
      </w:r>
      <w:r w:rsidRPr="005B7F42">
        <w:rPr>
          <w:rFonts w:ascii="Times New Roman" w:hAnsi="Times New Roman"/>
          <w:b/>
          <w:sz w:val="24"/>
          <w:szCs w:val="24"/>
        </w:rPr>
        <w:t>.</w:t>
      </w:r>
    </w:p>
    <w:p w14:paraId="1C3BF8CD" w14:textId="3F62DD88" w:rsidR="00C53976" w:rsidRPr="005B7F42" w:rsidRDefault="002666FB" w:rsidP="005B7F42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P</w:t>
      </w:r>
      <w:r w:rsidR="00A668B2" w:rsidRPr="005B7F42">
        <w:rPr>
          <w:rFonts w:ascii="Times New Roman" w:hAnsi="Times New Roman"/>
          <w:sz w:val="24"/>
          <w:szCs w:val="24"/>
        </w:rPr>
        <w:t xml:space="preserve">ara participar desta pesquisa, </w:t>
      </w:r>
      <w:r w:rsidR="00C53976" w:rsidRPr="005B7F42">
        <w:rPr>
          <w:rFonts w:ascii="Times New Roman" w:hAnsi="Times New Roman"/>
          <w:sz w:val="24"/>
          <w:szCs w:val="24"/>
        </w:rPr>
        <w:t xml:space="preserve">você e </w:t>
      </w:r>
      <w:r w:rsidR="00A668B2" w:rsidRPr="005B7F42">
        <w:rPr>
          <w:rFonts w:ascii="Times New Roman" w:hAnsi="Times New Roman"/>
          <w:sz w:val="24"/>
          <w:szCs w:val="24"/>
        </w:rPr>
        <w:t>o</w:t>
      </w:r>
      <w:r w:rsidR="00C53976" w:rsidRPr="005B7F42">
        <w:rPr>
          <w:rFonts w:ascii="Times New Roman" w:hAnsi="Times New Roman"/>
          <w:sz w:val="24"/>
          <w:szCs w:val="24"/>
        </w:rPr>
        <w:t xml:space="preserve"> seu</w:t>
      </w:r>
      <w:r w:rsidR="00A668B2" w:rsidRPr="005B7F42">
        <w:rPr>
          <w:rFonts w:ascii="Times New Roman" w:hAnsi="Times New Roman"/>
          <w:sz w:val="24"/>
          <w:szCs w:val="24"/>
        </w:rPr>
        <w:t xml:space="preserve"> responsável </w:t>
      </w:r>
      <w:r w:rsidR="00AC3E5D" w:rsidRPr="005B7F42">
        <w:rPr>
          <w:rFonts w:ascii="Times New Roman" w:hAnsi="Times New Roman"/>
          <w:sz w:val="24"/>
          <w:szCs w:val="24"/>
        </w:rPr>
        <w:t xml:space="preserve">(pai, mãe, avô, avó, tio, tia, padrinho, madrinha) </w:t>
      </w:r>
      <w:r w:rsidR="00C53976" w:rsidRPr="005B7F42">
        <w:rPr>
          <w:rFonts w:ascii="Times New Roman" w:hAnsi="Times New Roman"/>
          <w:sz w:val="24"/>
          <w:szCs w:val="24"/>
        </w:rPr>
        <w:t xml:space="preserve">deverão autorizar </w:t>
      </w:r>
      <w:r w:rsidR="00516386" w:rsidRPr="005B7F42">
        <w:rPr>
          <w:rFonts w:ascii="Times New Roman" w:hAnsi="Times New Roman"/>
          <w:sz w:val="24"/>
          <w:szCs w:val="24"/>
        </w:rPr>
        <w:t>s</w:t>
      </w:r>
      <w:r w:rsidR="000300B6" w:rsidRPr="005B7F42">
        <w:rPr>
          <w:rFonts w:ascii="Times New Roman" w:hAnsi="Times New Roman"/>
          <w:sz w:val="24"/>
          <w:szCs w:val="24"/>
        </w:rPr>
        <w:t>ua participação nest</w:t>
      </w:r>
      <w:r w:rsidR="00C53976" w:rsidRPr="005B7F42">
        <w:rPr>
          <w:rFonts w:ascii="Times New Roman" w:hAnsi="Times New Roman"/>
          <w:sz w:val="24"/>
          <w:szCs w:val="24"/>
        </w:rPr>
        <w:t xml:space="preserve">a pesquisa assinando </w:t>
      </w:r>
      <w:r w:rsidR="000300B6" w:rsidRPr="005B7F42">
        <w:rPr>
          <w:rFonts w:ascii="Times New Roman" w:hAnsi="Times New Roman"/>
          <w:sz w:val="24"/>
          <w:szCs w:val="24"/>
        </w:rPr>
        <w:t>outro</w:t>
      </w:r>
      <w:r w:rsidR="004C4EFC" w:rsidRPr="005B7F42">
        <w:rPr>
          <w:rFonts w:ascii="Times New Roman" w:hAnsi="Times New Roman"/>
          <w:sz w:val="24"/>
          <w:szCs w:val="24"/>
        </w:rPr>
        <w:t xml:space="preserve"> documento</w:t>
      </w:r>
      <w:r w:rsidR="00F34128" w:rsidRPr="005B7F42">
        <w:rPr>
          <w:rFonts w:ascii="Times New Roman" w:hAnsi="Times New Roman"/>
          <w:sz w:val="24"/>
          <w:szCs w:val="24"/>
        </w:rPr>
        <w:t xml:space="preserve"> parecido com este</w:t>
      </w:r>
      <w:r w:rsidR="004C4EFC" w:rsidRPr="005B7F42">
        <w:rPr>
          <w:rFonts w:ascii="Times New Roman" w:hAnsi="Times New Roman"/>
          <w:sz w:val="24"/>
          <w:szCs w:val="24"/>
        </w:rPr>
        <w:t>. S</w:t>
      </w:r>
      <w:r w:rsidR="00C53976" w:rsidRPr="005B7F42">
        <w:rPr>
          <w:rFonts w:ascii="Times New Roman" w:hAnsi="Times New Roman"/>
          <w:sz w:val="24"/>
          <w:szCs w:val="24"/>
        </w:rPr>
        <w:t xml:space="preserve">omente depois disso, </w:t>
      </w:r>
      <w:r w:rsidR="004C4EFC" w:rsidRPr="005B7F42">
        <w:rPr>
          <w:rFonts w:ascii="Times New Roman" w:hAnsi="Times New Roman"/>
          <w:sz w:val="24"/>
          <w:szCs w:val="24"/>
        </w:rPr>
        <w:t xml:space="preserve">nós </w:t>
      </w:r>
      <w:r w:rsidR="00C53976" w:rsidRPr="005B7F42">
        <w:rPr>
          <w:rFonts w:ascii="Times New Roman" w:hAnsi="Times New Roman"/>
          <w:sz w:val="24"/>
          <w:szCs w:val="24"/>
        </w:rPr>
        <w:t>poderemos começar a pesquisa</w:t>
      </w:r>
      <w:r w:rsidR="00A668B2" w:rsidRPr="005B7F42">
        <w:rPr>
          <w:rFonts w:ascii="Times New Roman" w:hAnsi="Times New Roman"/>
          <w:sz w:val="24"/>
          <w:szCs w:val="24"/>
        </w:rPr>
        <w:t xml:space="preserve">. Você não </w:t>
      </w:r>
      <w:r w:rsidR="00C53976" w:rsidRPr="005B7F42">
        <w:rPr>
          <w:rFonts w:ascii="Times New Roman" w:hAnsi="Times New Roman"/>
          <w:sz w:val="24"/>
          <w:szCs w:val="24"/>
        </w:rPr>
        <w:t xml:space="preserve">vai precisar pagar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(se houver, indicar</w:t>
      </w:r>
      <w:r w:rsidR="00A668B2" w:rsidRPr="005B7F4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“FORMA DE RESSARCIMENTO”)</w:t>
      </w:r>
      <w:r w:rsidR="00A668B2" w:rsidRPr="005B7F42">
        <w:rPr>
          <w:rFonts w:ascii="Times New Roman" w:hAnsi="Times New Roman"/>
          <w:sz w:val="24"/>
          <w:szCs w:val="24"/>
        </w:rPr>
        <w:t xml:space="preserve"> </w:t>
      </w:r>
      <w:r w:rsidR="00C53976" w:rsidRPr="005B7F42">
        <w:rPr>
          <w:rFonts w:ascii="Times New Roman" w:hAnsi="Times New Roman"/>
          <w:sz w:val="24"/>
          <w:szCs w:val="24"/>
        </w:rPr>
        <w:t xml:space="preserve">e </w:t>
      </w:r>
      <w:r w:rsidR="00A668B2" w:rsidRPr="005B7F42">
        <w:rPr>
          <w:rFonts w:ascii="Times New Roman" w:hAnsi="Times New Roman"/>
          <w:sz w:val="24"/>
          <w:szCs w:val="24"/>
        </w:rPr>
        <w:t xml:space="preserve">nem receberá </w:t>
      </w:r>
      <w:r w:rsidR="00C53976" w:rsidRPr="005B7F42">
        <w:rPr>
          <w:rFonts w:ascii="Times New Roman" w:hAnsi="Times New Roman"/>
          <w:sz w:val="24"/>
          <w:szCs w:val="24"/>
        </w:rPr>
        <w:t>dinheiro para participar da pesquisa</w:t>
      </w:r>
      <w:r w:rsidR="00A668B2" w:rsidRPr="005B7F42">
        <w:rPr>
          <w:rFonts w:ascii="Times New Roman" w:hAnsi="Times New Roman"/>
          <w:sz w:val="24"/>
          <w:szCs w:val="24"/>
        </w:rPr>
        <w:t xml:space="preserve">. </w:t>
      </w:r>
      <w:r w:rsidR="00C53976" w:rsidRPr="005B7F42">
        <w:rPr>
          <w:rFonts w:ascii="Times New Roman" w:hAnsi="Times New Roman"/>
          <w:sz w:val="24"/>
          <w:szCs w:val="24"/>
        </w:rPr>
        <w:t xml:space="preserve">Caso aconteça alguma coisa que possa te machucar ou te </w:t>
      </w:r>
      <w:r w:rsidR="004C4EFC" w:rsidRPr="005B7F42">
        <w:rPr>
          <w:rFonts w:ascii="Times New Roman" w:hAnsi="Times New Roman"/>
          <w:sz w:val="24"/>
          <w:szCs w:val="24"/>
        </w:rPr>
        <w:t>fazer mal</w:t>
      </w:r>
      <w:r w:rsidR="00C53976" w:rsidRPr="005B7F42">
        <w:rPr>
          <w:rFonts w:ascii="Times New Roman" w:hAnsi="Times New Roman"/>
          <w:sz w:val="24"/>
          <w:szCs w:val="24"/>
        </w:rPr>
        <w:t xml:space="preserve">, nós, os pesquisadores, daremos apoio para que você se recupere o mais rápido possível. </w:t>
      </w:r>
    </w:p>
    <w:p w14:paraId="43C49AF4" w14:textId="77777777" w:rsidR="00C53976" w:rsidRPr="005B7F42" w:rsidRDefault="00C53976" w:rsidP="005C357C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 xml:space="preserve">Você pode aceitar a participar da pesquisa ou parar quando quiser. O seu responsável também pode tomar essa decisão e pedir para que você não continue mais na pesquisa. </w:t>
      </w:r>
      <w:r w:rsidR="004C4EFC" w:rsidRPr="005B7F42">
        <w:rPr>
          <w:rFonts w:ascii="Times New Roman" w:hAnsi="Times New Roman"/>
          <w:sz w:val="24"/>
          <w:szCs w:val="24"/>
        </w:rPr>
        <w:t xml:space="preserve">Nós iremos respeitar a decisão de vocês. </w:t>
      </w:r>
      <w:r w:rsidR="002666FB" w:rsidRPr="005B7F42">
        <w:rPr>
          <w:rFonts w:ascii="Times New Roman" w:hAnsi="Times New Roman"/>
          <w:sz w:val="24"/>
          <w:szCs w:val="24"/>
        </w:rPr>
        <w:t>Se v</w:t>
      </w:r>
      <w:r w:rsidRPr="005B7F42">
        <w:rPr>
          <w:rFonts w:ascii="Times New Roman" w:hAnsi="Times New Roman"/>
          <w:sz w:val="24"/>
          <w:szCs w:val="24"/>
        </w:rPr>
        <w:t>ocê não quiser participar, pode ficar tranquilo</w:t>
      </w:r>
      <w:r w:rsidR="002C281F" w:rsidRPr="005B7F42">
        <w:rPr>
          <w:rFonts w:ascii="Times New Roman" w:hAnsi="Times New Roman"/>
          <w:sz w:val="24"/>
          <w:szCs w:val="24"/>
        </w:rPr>
        <w:t xml:space="preserve"> (a)</w:t>
      </w:r>
      <w:r w:rsidRPr="005B7F42">
        <w:rPr>
          <w:rFonts w:ascii="Times New Roman" w:hAnsi="Times New Roman"/>
          <w:sz w:val="24"/>
          <w:szCs w:val="24"/>
        </w:rPr>
        <w:t>, não vai acontecer nada com você</w:t>
      </w:r>
      <w:r w:rsidR="002666FB" w:rsidRPr="005B7F42">
        <w:rPr>
          <w:rFonts w:ascii="Times New Roman" w:hAnsi="Times New Roman"/>
          <w:sz w:val="24"/>
          <w:szCs w:val="24"/>
        </w:rPr>
        <w:t>,</w:t>
      </w:r>
      <w:r w:rsidRPr="005B7F42">
        <w:rPr>
          <w:rFonts w:ascii="Times New Roman" w:hAnsi="Times New Roman"/>
          <w:sz w:val="24"/>
          <w:szCs w:val="24"/>
        </w:rPr>
        <w:t xml:space="preserve"> nem com o seu responsável.</w:t>
      </w:r>
      <w:r w:rsidR="002666FB" w:rsidRPr="005B7F42">
        <w:rPr>
          <w:rFonts w:ascii="Times New Roman" w:hAnsi="Times New Roman"/>
          <w:sz w:val="24"/>
          <w:szCs w:val="24"/>
        </w:rPr>
        <w:t xml:space="preserve"> </w:t>
      </w:r>
      <w:r w:rsidR="00E60B90" w:rsidRPr="005B7F42">
        <w:rPr>
          <w:rFonts w:ascii="Times New Roman" w:hAnsi="Times New Roman"/>
          <w:sz w:val="24"/>
          <w:szCs w:val="24"/>
        </w:rPr>
        <w:t>Mas se você quiser fazer parte da pesquisa, não vamos falar ou escrever o t</w:t>
      </w:r>
      <w:r w:rsidR="002666FB" w:rsidRPr="005B7F42">
        <w:rPr>
          <w:rFonts w:ascii="Times New Roman" w:hAnsi="Times New Roman"/>
          <w:sz w:val="24"/>
          <w:szCs w:val="24"/>
        </w:rPr>
        <w:t xml:space="preserve">eu nome para que </w:t>
      </w:r>
      <w:r w:rsidR="00E60B90" w:rsidRPr="005B7F42">
        <w:rPr>
          <w:rFonts w:ascii="Times New Roman" w:hAnsi="Times New Roman"/>
          <w:sz w:val="24"/>
          <w:szCs w:val="24"/>
        </w:rPr>
        <w:t>ninguém saiba</w:t>
      </w:r>
      <w:r w:rsidR="002666FB" w:rsidRPr="005B7F42">
        <w:rPr>
          <w:rFonts w:ascii="Times New Roman" w:hAnsi="Times New Roman"/>
          <w:sz w:val="24"/>
          <w:szCs w:val="24"/>
        </w:rPr>
        <w:t xml:space="preserve"> que você participou desta pesquisa</w:t>
      </w:r>
      <w:r w:rsidR="00E60B90" w:rsidRPr="005B7F42">
        <w:rPr>
          <w:rFonts w:ascii="Times New Roman" w:hAnsi="Times New Roman"/>
          <w:sz w:val="24"/>
          <w:szCs w:val="24"/>
        </w:rPr>
        <w:t>;</w:t>
      </w:r>
      <w:r w:rsidR="002666FB" w:rsidRPr="005B7F42">
        <w:rPr>
          <w:rFonts w:ascii="Times New Roman" w:hAnsi="Times New Roman"/>
          <w:sz w:val="24"/>
          <w:szCs w:val="24"/>
        </w:rPr>
        <w:t xml:space="preserve"> será um segredo entre nós.</w:t>
      </w:r>
    </w:p>
    <w:p w14:paraId="68794B3E" w14:textId="27BF8846" w:rsidR="002666FB" w:rsidRPr="005B7F42" w:rsidRDefault="002666FB" w:rsidP="005B7F42">
      <w:pPr>
        <w:ind w:left="-284" w:firstLine="708"/>
        <w:jc w:val="both"/>
        <w:rPr>
          <w:rFonts w:ascii="Times New Roman" w:hAnsi="Times New Roman"/>
          <w:b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Vamos ter que usar materiais e aplicar algumas técnicas durante a avaliação que será feita em você. Não fique preocupado</w:t>
      </w:r>
      <w:r w:rsidR="00877449" w:rsidRPr="005B7F42">
        <w:rPr>
          <w:rFonts w:ascii="Times New Roman" w:hAnsi="Times New Roman"/>
          <w:sz w:val="24"/>
          <w:szCs w:val="24"/>
        </w:rPr>
        <w:t xml:space="preserve"> (a)</w:t>
      </w:r>
      <w:r w:rsidRPr="005B7F42">
        <w:rPr>
          <w:rFonts w:ascii="Times New Roman" w:hAnsi="Times New Roman"/>
          <w:sz w:val="24"/>
          <w:szCs w:val="24"/>
        </w:rPr>
        <w:t xml:space="preserve">, agora explicaremos cada um deles para você entender a pesquisa e saber o que irá acontecer com você. </w:t>
      </w:r>
      <w:r w:rsidR="005B7F42" w:rsidRPr="005B7F42">
        <w:rPr>
          <w:rFonts w:ascii="Times New Roman" w:hAnsi="Times New Roman"/>
          <w:b/>
          <w:color w:val="FF0000"/>
          <w:sz w:val="24"/>
          <w:szCs w:val="24"/>
        </w:rPr>
        <w:t>“EXPLICAR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 xml:space="preserve"> OS PROCEDIMENTOS METODOLÓGICOS DA PESQUISA”</w:t>
      </w:r>
      <w:r w:rsidRPr="005B7F42">
        <w:rPr>
          <w:rFonts w:ascii="Times New Roman" w:hAnsi="Times New Roman"/>
          <w:b/>
          <w:sz w:val="24"/>
          <w:szCs w:val="24"/>
        </w:rPr>
        <w:t>.</w:t>
      </w:r>
    </w:p>
    <w:p w14:paraId="10488A1B" w14:textId="77777777" w:rsidR="00A668B2" w:rsidRPr="005B7F42" w:rsidRDefault="002666FB" w:rsidP="005C357C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Mesmo que tenhamos muito cuidado com você, pode ser que aconteça</w:t>
      </w:r>
      <w:r w:rsidR="004C4EFC" w:rsidRPr="005B7F42">
        <w:rPr>
          <w:rFonts w:ascii="Times New Roman" w:hAnsi="Times New Roman"/>
          <w:sz w:val="24"/>
          <w:szCs w:val="24"/>
        </w:rPr>
        <w:t>m</w:t>
      </w:r>
      <w:r w:rsidRPr="005B7F42">
        <w:rPr>
          <w:rFonts w:ascii="Times New Roman" w:hAnsi="Times New Roman"/>
          <w:sz w:val="24"/>
          <w:szCs w:val="24"/>
        </w:rPr>
        <w:t xml:space="preserve"> algumas coisas </w:t>
      </w:r>
      <w:r w:rsidR="00516386" w:rsidRPr="005B7F42">
        <w:rPr>
          <w:rFonts w:ascii="Times New Roman" w:hAnsi="Times New Roman"/>
          <w:sz w:val="24"/>
          <w:szCs w:val="24"/>
        </w:rPr>
        <w:t xml:space="preserve">chatas </w:t>
      </w:r>
      <w:r w:rsidR="00516386" w:rsidRPr="005B7F42">
        <w:rPr>
          <w:rFonts w:ascii="Times New Roman" w:hAnsi="Times New Roman"/>
          <w:color w:val="FF0000"/>
          <w:sz w:val="24"/>
          <w:szCs w:val="24"/>
        </w:rPr>
        <w:t>“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RISCOS MÍNIMOS”</w:t>
      </w:r>
      <w:r w:rsidR="00A668B2" w:rsidRPr="005B7F42">
        <w:rPr>
          <w:rFonts w:ascii="Times New Roman" w:hAnsi="Times New Roman"/>
          <w:b/>
          <w:sz w:val="24"/>
          <w:szCs w:val="24"/>
        </w:rPr>
        <w:t xml:space="preserve"> </w:t>
      </w:r>
      <w:r w:rsidR="00A668B2" w:rsidRPr="005B7F42">
        <w:rPr>
          <w:rFonts w:ascii="Times New Roman" w:hAnsi="Times New Roman"/>
          <w:b/>
          <w:color w:val="227ACB"/>
          <w:sz w:val="24"/>
          <w:szCs w:val="24"/>
        </w:rPr>
        <w:t>(ou risco maior que o mínimo, se for o caso), (o CEP recomenda que cada pesquisador pense nos riscos mais compatíveis a um só tempo com os rigores metodológicos e éticos de sua pesquisa, ex.: a possibilidade de exposição da identidade dos participantes, seja por imagem, seja por identificação sonora, etc</w:t>
      </w:r>
      <w:r w:rsidRPr="005B7F42">
        <w:rPr>
          <w:rFonts w:ascii="Times New Roman" w:hAnsi="Times New Roman"/>
          <w:b/>
          <w:color w:val="227ACB"/>
          <w:sz w:val="24"/>
          <w:szCs w:val="24"/>
        </w:rPr>
        <w:t>;</w:t>
      </w:r>
      <w:r w:rsidR="004C4EFC" w:rsidRPr="005B7F42">
        <w:rPr>
          <w:rFonts w:ascii="Times New Roman" w:hAnsi="Times New Roman"/>
          <w:b/>
          <w:color w:val="227ACB"/>
          <w:sz w:val="24"/>
          <w:szCs w:val="24"/>
        </w:rPr>
        <w:t>)</w:t>
      </w:r>
      <w:r w:rsidR="004C4EFC" w:rsidRPr="005B7F42">
        <w:rPr>
          <w:rFonts w:ascii="Times New Roman" w:hAnsi="Times New Roman"/>
          <w:b/>
          <w:sz w:val="24"/>
          <w:szCs w:val="24"/>
        </w:rPr>
        <w:t xml:space="preserve">. </w:t>
      </w:r>
      <w:r w:rsidR="004C4EFC" w:rsidRPr="005B7F42">
        <w:rPr>
          <w:rFonts w:ascii="Times New Roman" w:hAnsi="Times New Roman"/>
          <w:sz w:val="24"/>
          <w:szCs w:val="24"/>
        </w:rPr>
        <w:t xml:space="preserve">Se </w:t>
      </w:r>
      <w:r w:rsidR="00F03F53" w:rsidRPr="005B7F42">
        <w:rPr>
          <w:rFonts w:ascii="Times New Roman" w:hAnsi="Times New Roman"/>
          <w:sz w:val="24"/>
          <w:szCs w:val="24"/>
        </w:rPr>
        <w:t xml:space="preserve">durante a pesquisa </w:t>
      </w:r>
      <w:r w:rsidR="004C4EFC" w:rsidRPr="005B7F42">
        <w:rPr>
          <w:rFonts w:ascii="Times New Roman" w:hAnsi="Times New Roman"/>
          <w:sz w:val="24"/>
          <w:szCs w:val="24"/>
        </w:rPr>
        <w:t>acontecer alg</w:t>
      </w:r>
      <w:r w:rsidR="00F03F53" w:rsidRPr="005B7F42">
        <w:rPr>
          <w:rFonts w:ascii="Times New Roman" w:hAnsi="Times New Roman"/>
          <w:sz w:val="24"/>
          <w:szCs w:val="24"/>
        </w:rPr>
        <w:t xml:space="preserve">o </w:t>
      </w:r>
      <w:r w:rsidR="004C4EFC" w:rsidRPr="005B7F42">
        <w:rPr>
          <w:rFonts w:ascii="Times New Roman" w:hAnsi="Times New Roman"/>
          <w:sz w:val="24"/>
          <w:szCs w:val="24"/>
        </w:rPr>
        <w:t xml:space="preserve">com você, </w:t>
      </w:r>
      <w:r w:rsidR="00E60B90" w:rsidRPr="005B7F42">
        <w:rPr>
          <w:rFonts w:ascii="Times New Roman" w:hAnsi="Times New Roman"/>
          <w:sz w:val="24"/>
          <w:szCs w:val="24"/>
        </w:rPr>
        <w:t>faremos</w:t>
      </w:r>
      <w:r w:rsidRPr="005B7F42">
        <w:rPr>
          <w:rFonts w:ascii="Times New Roman" w:hAnsi="Times New Roman"/>
          <w:b/>
          <w:sz w:val="24"/>
          <w:szCs w:val="24"/>
        </w:rPr>
        <w:t xml:space="preserve"> </w:t>
      </w:r>
      <w:r w:rsidR="00516386" w:rsidRPr="005B7F42">
        <w:rPr>
          <w:rFonts w:ascii="Times New Roman" w:hAnsi="Times New Roman"/>
          <w:b/>
          <w:color w:val="FF0000"/>
          <w:sz w:val="24"/>
          <w:szCs w:val="24"/>
        </w:rPr>
        <w:t>(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>EXPLICAR OS MEIOS PARA MITIGAR OS RISCOS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)</w:t>
      </w:r>
      <w:r w:rsidR="00A668B2" w:rsidRPr="005B7F42">
        <w:rPr>
          <w:rFonts w:ascii="Times New Roman" w:hAnsi="Times New Roman"/>
          <w:b/>
          <w:sz w:val="24"/>
          <w:szCs w:val="24"/>
        </w:rPr>
        <w:t>.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5B7F42">
        <w:rPr>
          <w:rFonts w:ascii="Times New Roman" w:hAnsi="Times New Roman"/>
          <w:sz w:val="24"/>
          <w:szCs w:val="24"/>
        </w:rPr>
        <w:t xml:space="preserve">Esta pesquisa será importante porque vai ajudar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“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 xml:space="preserve">apresentar os </w:t>
      </w:r>
      <w:r w:rsidR="00A668B2" w:rsidRPr="005B7F42">
        <w:rPr>
          <w:rFonts w:ascii="Times New Roman" w:hAnsi="Times New Roman"/>
          <w:b/>
          <w:color w:val="FF0000"/>
          <w:sz w:val="24"/>
          <w:szCs w:val="24"/>
        </w:rPr>
        <w:t>BENEFÍCIOS DA PESQUISA DIRETOS OU INDIRETOS</w:t>
      </w:r>
      <w:r w:rsidR="00A668B2" w:rsidRPr="005B7F42">
        <w:rPr>
          <w:rFonts w:ascii="Times New Roman" w:hAnsi="Times New Roman"/>
          <w:color w:val="FF0000"/>
          <w:sz w:val="24"/>
          <w:szCs w:val="24"/>
        </w:rPr>
        <w:t>”</w:t>
      </w:r>
      <w:r w:rsidR="00A668B2" w:rsidRPr="005B7F42">
        <w:rPr>
          <w:rFonts w:ascii="Times New Roman" w:hAnsi="Times New Roman"/>
          <w:b/>
          <w:sz w:val="24"/>
          <w:szCs w:val="24"/>
        </w:rPr>
        <w:t>.</w:t>
      </w:r>
    </w:p>
    <w:p w14:paraId="49E6D598" w14:textId="77777777" w:rsidR="00252838" w:rsidRPr="005B7F42" w:rsidRDefault="00252838" w:rsidP="005C357C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Quando a pesquisa acabar, se você quiser, pode</w:t>
      </w:r>
      <w:r w:rsidR="00E60B90" w:rsidRPr="005B7F42">
        <w:rPr>
          <w:rFonts w:ascii="Times New Roman" w:hAnsi="Times New Roman"/>
          <w:sz w:val="24"/>
          <w:szCs w:val="24"/>
        </w:rPr>
        <w:t>rá</w:t>
      </w:r>
      <w:r w:rsidRPr="005B7F42">
        <w:rPr>
          <w:rFonts w:ascii="Times New Roman" w:hAnsi="Times New Roman"/>
          <w:sz w:val="24"/>
          <w:szCs w:val="24"/>
        </w:rPr>
        <w:t xml:space="preserve"> saber o </w:t>
      </w:r>
      <w:r w:rsidR="00E60B90" w:rsidRPr="005B7F42">
        <w:rPr>
          <w:rFonts w:ascii="Times New Roman" w:hAnsi="Times New Roman"/>
          <w:sz w:val="24"/>
          <w:szCs w:val="24"/>
        </w:rPr>
        <w:t xml:space="preserve">resultado geral de tua participação e dos outros colegas </w:t>
      </w:r>
      <w:r w:rsidRPr="005B7F42">
        <w:rPr>
          <w:rFonts w:ascii="Times New Roman" w:hAnsi="Times New Roman"/>
          <w:sz w:val="24"/>
          <w:szCs w:val="24"/>
        </w:rPr>
        <w:t xml:space="preserve">que </w:t>
      </w:r>
      <w:r w:rsidR="00E60B90" w:rsidRPr="005B7F42">
        <w:rPr>
          <w:rFonts w:ascii="Times New Roman" w:hAnsi="Times New Roman"/>
          <w:sz w:val="24"/>
          <w:szCs w:val="24"/>
        </w:rPr>
        <w:t xml:space="preserve">fizeram parte </w:t>
      </w:r>
      <w:r w:rsidR="00721CE9" w:rsidRPr="005B7F42">
        <w:rPr>
          <w:rFonts w:ascii="Times New Roman" w:hAnsi="Times New Roman"/>
          <w:sz w:val="24"/>
          <w:szCs w:val="24"/>
        </w:rPr>
        <w:t>(</w:t>
      </w:r>
      <w:r w:rsidR="00E60B90" w:rsidRPr="005B7F42">
        <w:rPr>
          <w:rFonts w:ascii="Times New Roman" w:hAnsi="Times New Roman"/>
          <w:sz w:val="24"/>
          <w:szCs w:val="24"/>
        </w:rPr>
        <w:t xml:space="preserve">o que </w:t>
      </w:r>
      <w:r w:rsidRPr="005B7F42">
        <w:rPr>
          <w:rFonts w:ascii="Times New Roman" w:hAnsi="Times New Roman"/>
          <w:sz w:val="24"/>
          <w:szCs w:val="24"/>
        </w:rPr>
        <w:t>aconteceu com você e com os outros colegas que participaram</w:t>
      </w:r>
      <w:r w:rsidR="00E60B90" w:rsidRPr="005B7F42">
        <w:rPr>
          <w:rFonts w:ascii="Times New Roman" w:hAnsi="Times New Roman"/>
          <w:sz w:val="24"/>
          <w:szCs w:val="24"/>
        </w:rPr>
        <w:t>)</w:t>
      </w:r>
      <w:r w:rsidRPr="005B7F42">
        <w:rPr>
          <w:rFonts w:ascii="Times New Roman" w:hAnsi="Times New Roman"/>
          <w:sz w:val="24"/>
          <w:szCs w:val="24"/>
        </w:rPr>
        <w:t>. Todos os papéis e documentos da pesquisa ficarão guardados por cinco anos e depois serão rasgados.</w:t>
      </w:r>
      <w:r w:rsidR="00A668B2" w:rsidRPr="005B7F42">
        <w:rPr>
          <w:rFonts w:ascii="Times New Roman" w:hAnsi="Times New Roman"/>
          <w:sz w:val="24"/>
          <w:szCs w:val="24"/>
        </w:rPr>
        <w:t xml:space="preserve"> </w:t>
      </w:r>
    </w:p>
    <w:p w14:paraId="379D135E" w14:textId="77777777" w:rsidR="00AC78F7" w:rsidRPr="005B7F42" w:rsidRDefault="00F03F53" w:rsidP="005C357C">
      <w:pPr>
        <w:ind w:left="-284" w:firstLine="708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Depois de ler as informações que estão aqui e caso você tenha vontade em participar da pesquisa, v</w:t>
      </w:r>
      <w:r w:rsidR="00AC78F7" w:rsidRPr="005B7F42">
        <w:rPr>
          <w:rFonts w:ascii="Times New Roman" w:hAnsi="Times New Roman"/>
          <w:sz w:val="24"/>
          <w:szCs w:val="24"/>
        </w:rPr>
        <w:t xml:space="preserve">ocê </w:t>
      </w:r>
      <w:r w:rsidRPr="005B7F42">
        <w:rPr>
          <w:rFonts w:ascii="Times New Roman" w:hAnsi="Times New Roman"/>
          <w:sz w:val="24"/>
          <w:szCs w:val="24"/>
        </w:rPr>
        <w:t xml:space="preserve">deverá </w:t>
      </w:r>
      <w:r w:rsidR="00AC78F7" w:rsidRPr="005B7F42">
        <w:rPr>
          <w:rFonts w:ascii="Times New Roman" w:hAnsi="Times New Roman"/>
          <w:sz w:val="24"/>
          <w:szCs w:val="24"/>
        </w:rPr>
        <w:t xml:space="preserve">assinar dois documentos iguais </w:t>
      </w:r>
      <w:r w:rsidR="00721CE9" w:rsidRPr="005B7F42">
        <w:rPr>
          <w:rFonts w:ascii="Times New Roman" w:hAnsi="Times New Roman"/>
          <w:sz w:val="24"/>
          <w:szCs w:val="24"/>
        </w:rPr>
        <w:t>a este;</w:t>
      </w:r>
      <w:r w:rsidR="00AC78F7" w:rsidRPr="005B7F42">
        <w:rPr>
          <w:rFonts w:ascii="Times New Roman" w:hAnsi="Times New Roman"/>
          <w:sz w:val="24"/>
          <w:szCs w:val="24"/>
        </w:rPr>
        <w:t xml:space="preserve"> irá receber uma via e outra igual </w:t>
      </w:r>
      <w:r w:rsidR="00AC78F7" w:rsidRPr="005B7F42">
        <w:rPr>
          <w:rFonts w:ascii="Times New Roman" w:hAnsi="Times New Roman"/>
          <w:sz w:val="24"/>
          <w:szCs w:val="24"/>
        </w:rPr>
        <w:lastRenderedPageBreak/>
        <w:t xml:space="preserve">ficará com a gente. </w:t>
      </w:r>
      <w:r w:rsidR="005A4DE0" w:rsidRPr="005B7F42">
        <w:rPr>
          <w:rFonts w:ascii="Times New Roman" w:hAnsi="Times New Roman"/>
          <w:sz w:val="24"/>
          <w:szCs w:val="24"/>
        </w:rPr>
        <w:t xml:space="preserve">É importante também ter a rubrica (assinatura) sua e dos pesquisadores em todas as páginas desse documento. </w:t>
      </w:r>
      <w:r w:rsidR="00AC78F7" w:rsidRPr="005B7F42">
        <w:rPr>
          <w:rFonts w:ascii="Times New Roman" w:hAnsi="Times New Roman"/>
          <w:sz w:val="24"/>
          <w:szCs w:val="24"/>
        </w:rPr>
        <w:t xml:space="preserve">Tudo o que foi explicado aqui </w:t>
      </w:r>
      <w:r w:rsidR="004C4EFC" w:rsidRPr="005B7F42">
        <w:rPr>
          <w:rFonts w:ascii="Times New Roman" w:hAnsi="Times New Roman"/>
          <w:sz w:val="24"/>
          <w:szCs w:val="24"/>
        </w:rPr>
        <w:t>vem de um</w:t>
      </w:r>
      <w:r w:rsidR="00AC78F7" w:rsidRPr="005B7F42">
        <w:rPr>
          <w:rFonts w:ascii="Times New Roman" w:hAnsi="Times New Roman"/>
          <w:sz w:val="24"/>
          <w:szCs w:val="24"/>
        </w:rPr>
        <w:t xml:space="preserve"> documento que protege as pessoas que participam da pesquisa, como você. O nome dela é </w:t>
      </w:r>
      <w:r w:rsidR="00A668B2" w:rsidRPr="005B7F42">
        <w:rPr>
          <w:rFonts w:ascii="Times New Roman" w:hAnsi="Times New Roman"/>
          <w:iCs/>
          <w:sz w:val="24"/>
          <w:szCs w:val="24"/>
        </w:rPr>
        <w:t>Resolução Nº 466/1</w:t>
      </w:r>
      <w:r w:rsidR="00AC78F7" w:rsidRPr="005B7F42">
        <w:rPr>
          <w:rFonts w:ascii="Times New Roman" w:hAnsi="Times New Roman"/>
          <w:iCs/>
          <w:sz w:val="24"/>
          <w:szCs w:val="24"/>
        </w:rPr>
        <w:t xml:space="preserve">2 do Conselho Nacional de Saúde. Nós fazemos isto para pesquisar e não vamos usar estas informações </w:t>
      </w:r>
      <w:r w:rsidRPr="005B7F42">
        <w:rPr>
          <w:rFonts w:ascii="Times New Roman" w:hAnsi="Times New Roman"/>
          <w:iCs/>
          <w:sz w:val="24"/>
          <w:szCs w:val="24"/>
        </w:rPr>
        <w:t>nada além do que foi indicado neste documento</w:t>
      </w:r>
      <w:r w:rsidR="00AC78F7" w:rsidRPr="005B7F42">
        <w:rPr>
          <w:rFonts w:ascii="Times New Roman" w:hAnsi="Times New Roman"/>
          <w:iCs/>
          <w:sz w:val="24"/>
          <w:szCs w:val="24"/>
        </w:rPr>
        <w:t>.</w:t>
      </w:r>
      <w:r w:rsidR="00447E93" w:rsidRPr="005B7F42">
        <w:rPr>
          <w:rFonts w:ascii="Times New Roman" w:hAnsi="Times New Roman"/>
          <w:iCs/>
          <w:sz w:val="24"/>
          <w:szCs w:val="24"/>
        </w:rPr>
        <w:t xml:space="preserve"> Se você ainda tiver alguma dúvida, pode perguntar!</w:t>
      </w:r>
    </w:p>
    <w:p w14:paraId="1FFCCD40" w14:textId="77777777" w:rsidR="00AC78F7" w:rsidRPr="005B7F42" w:rsidRDefault="00A668B2" w:rsidP="005C357C">
      <w:pPr>
        <w:ind w:left="-284" w:firstLine="708"/>
        <w:jc w:val="both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 xml:space="preserve"> </w:t>
      </w:r>
      <w:r w:rsidRPr="005B7F42">
        <w:rPr>
          <w:rFonts w:ascii="Times New Roman" w:hAnsi="Times New Roman"/>
          <w:sz w:val="24"/>
          <w:szCs w:val="24"/>
        </w:rPr>
        <w:t xml:space="preserve">Eu, __________________________________________________, </w:t>
      </w:r>
      <w:r w:rsidR="00AC78F7" w:rsidRPr="005B7F42">
        <w:rPr>
          <w:rFonts w:ascii="Times New Roman" w:hAnsi="Times New Roman"/>
          <w:sz w:val="24"/>
          <w:szCs w:val="24"/>
        </w:rPr>
        <w:t xml:space="preserve">que tenho o documento de </w:t>
      </w:r>
      <w:r w:rsidRPr="005B7F42">
        <w:rPr>
          <w:rFonts w:ascii="Times New Roman" w:hAnsi="Times New Roman"/>
          <w:sz w:val="24"/>
          <w:szCs w:val="24"/>
        </w:rPr>
        <w:t>Identidade</w:t>
      </w:r>
      <w:r w:rsidR="00AC78F7" w:rsidRPr="005B7F42">
        <w:rPr>
          <w:rFonts w:ascii="Times New Roman" w:hAnsi="Times New Roman"/>
          <w:sz w:val="24"/>
          <w:szCs w:val="24"/>
        </w:rPr>
        <w:t xml:space="preserve"> com estes números</w:t>
      </w:r>
      <w:r w:rsidRPr="005B7F42">
        <w:rPr>
          <w:rFonts w:ascii="Times New Roman" w:hAnsi="Times New Roman"/>
          <w:sz w:val="24"/>
          <w:szCs w:val="24"/>
        </w:rPr>
        <w:t xml:space="preserve"> </w:t>
      </w:r>
      <w:r w:rsidRPr="005B7F42">
        <w:rPr>
          <w:rFonts w:ascii="Times New Roman" w:hAnsi="Times New Roman"/>
          <w:b/>
          <w:color w:val="FF0000"/>
          <w:sz w:val="24"/>
          <w:szCs w:val="24"/>
        </w:rPr>
        <w:t>(se já tiver documento)</w:t>
      </w:r>
      <w:r w:rsidRPr="005B7F42">
        <w:rPr>
          <w:rFonts w:ascii="Times New Roman" w:hAnsi="Times New Roman"/>
          <w:bCs/>
          <w:sz w:val="24"/>
          <w:szCs w:val="24"/>
        </w:rPr>
        <w:t>,</w:t>
      </w:r>
      <w:r w:rsidRPr="005B7F42">
        <w:rPr>
          <w:rFonts w:ascii="Times New Roman" w:hAnsi="Times New Roman"/>
          <w:b/>
          <w:sz w:val="24"/>
          <w:szCs w:val="24"/>
        </w:rPr>
        <w:t xml:space="preserve"> </w:t>
      </w:r>
      <w:r w:rsidR="00F03F53" w:rsidRPr="005B7F42">
        <w:rPr>
          <w:rFonts w:ascii="Times New Roman" w:hAnsi="Times New Roman"/>
          <w:sz w:val="24"/>
          <w:szCs w:val="24"/>
        </w:rPr>
        <w:t>entendi</w:t>
      </w:r>
      <w:r w:rsidR="00AC78F7" w:rsidRPr="005B7F42">
        <w:rPr>
          <w:rFonts w:ascii="Times New Roman" w:hAnsi="Times New Roman"/>
          <w:sz w:val="24"/>
          <w:szCs w:val="24"/>
        </w:rPr>
        <w:t xml:space="preserve"> o que vai acontecer comigo e que tirei todas as dúvidas que eu tinha</w:t>
      </w:r>
      <w:r w:rsidRPr="005B7F42">
        <w:rPr>
          <w:rFonts w:ascii="Times New Roman" w:hAnsi="Times New Roman"/>
          <w:sz w:val="24"/>
          <w:szCs w:val="24"/>
        </w:rPr>
        <w:t xml:space="preserve">. </w:t>
      </w:r>
      <w:r w:rsidR="00AC78F7" w:rsidRPr="005B7F42">
        <w:rPr>
          <w:rFonts w:ascii="Times New Roman" w:hAnsi="Times New Roman"/>
          <w:sz w:val="24"/>
          <w:szCs w:val="24"/>
        </w:rPr>
        <w:t>Eu também s</w:t>
      </w:r>
      <w:r w:rsidRPr="005B7F42">
        <w:rPr>
          <w:rFonts w:ascii="Times New Roman" w:hAnsi="Times New Roman"/>
          <w:sz w:val="24"/>
          <w:szCs w:val="24"/>
        </w:rPr>
        <w:t xml:space="preserve">ei que </w:t>
      </w:r>
      <w:r w:rsidR="00AC78F7" w:rsidRPr="005B7F42">
        <w:rPr>
          <w:rFonts w:ascii="Times New Roman" w:hAnsi="Times New Roman"/>
          <w:sz w:val="24"/>
          <w:szCs w:val="24"/>
        </w:rPr>
        <w:t>posso perguntar quando eu sentir vontade e que o responsável por mim também pode fazer.  Se o meu responsável já assinou um documento igual a este e concordou com a minha participação, eu também concordo em participar.</w:t>
      </w:r>
    </w:p>
    <w:p w14:paraId="405ACA65" w14:textId="77777777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Se você quiser conversar com os pesquisadores</w:t>
      </w:r>
      <w:r w:rsidR="00506C22" w:rsidRPr="005B7F42">
        <w:rPr>
          <w:rFonts w:ascii="Times New Roman" w:hAnsi="Times New Roman"/>
          <w:iCs/>
          <w:sz w:val="24"/>
          <w:szCs w:val="24"/>
        </w:rPr>
        <w:t xml:space="preserve"> a qualquer hora</w:t>
      </w:r>
      <w:r w:rsidRPr="005B7F42">
        <w:rPr>
          <w:rFonts w:ascii="Times New Roman" w:hAnsi="Times New Roman"/>
          <w:iCs/>
          <w:sz w:val="24"/>
          <w:szCs w:val="24"/>
        </w:rPr>
        <w:t>, entre em contato:</w:t>
      </w:r>
    </w:p>
    <w:p w14:paraId="76135CBB" w14:textId="6F1DAD62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Nome do Pesquisador(a) Responsável:</w:t>
      </w:r>
      <w:r w:rsidR="004133F6" w:rsidRPr="005B7F42">
        <w:rPr>
          <w:rFonts w:ascii="Times New Roman" w:hAnsi="Times New Roman"/>
          <w:iCs/>
          <w:sz w:val="24"/>
          <w:szCs w:val="24"/>
        </w:rPr>
        <w:t xml:space="preserve"> </w:t>
      </w:r>
      <w:r w:rsidR="005B7F42" w:rsidRPr="005B7F42">
        <w:rPr>
          <w:rFonts w:ascii="Times New Roman" w:hAnsi="Times New Roman"/>
          <w:iCs/>
          <w:color w:val="FF0000"/>
          <w:sz w:val="24"/>
          <w:szCs w:val="24"/>
        </w:rPr>
        <w:t>XXXXXXXXXXXXXXXXX</w:t>
      </w:r>
      <w:r w:rsidR="004133F6" w:rsidRPr="005B7F42">
        <w:rPr>
          <w:rFonts w:ascii="Times New Roman" w:hAnsi="Times New Roman"/>
          <w:iCs/>
          <w:color w:val="FF0000"/>
          <w:sz w:val="24"/>
          <w:szCs w:val="24"/>
        </w:rPr>
        <w:t>XXXXXXXXXXXXX</w:t>
      </w:r>
    </w:p>
    <w:p w14:paraId="5FD95C2E" w14:textId="5662C0CD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Endereço residencial:</w:t>
      </w:r>
      <w:r w:rsidR="004133F6" w:rsidRPr="005B7F42">
        <w:rPr>
          <w:rFonts w:ascii="Times New Roman" w:hAnsi="Times New Roman"/>
          <w:iCs/>
          <w:sz w:val="24"/>
          <w:szCs w:val="24"/>
        </w:rPr>
        <w:t xml:space="preserve"> </w:t>
      </w:r>
      <w:r w:rsidR="004133F6" w:rsidRPr="005B7F42">
        <w:rPr>
          <w:rFonts w:ascii="Times New Roman" w:hAnsi="Times New Roman"/>
          <w:iCs/>
          <w:color w:val="FF0000"/>
          <w:sz w:val="24"/>
          <w:szCs w:val="24"/>
        </w:rPr>
        <w:t>XXXXXXXXXXXXXXXXXXXXXXXXXXXXXXXXXXXXXXX</w:t>
      </w:r>
      <w:r w:rsidR="005B7F42">
        <w:rPr>
          <w:rFonts w:ascii="Times New Roman" w:hAnsi="Times New Roman"/>
          <w:iCs/>
          <w:color w:val="FF0000"/>
          <w:sz w:val="24"/>
          <w:szCs w:val="24"/>
        </w:rPr>
        <w:t>X</w:t>
      </w:r>
    </w:p>
    <w:p w14:paraId="30B2406E" w14:textId="77777777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Contato eletrônico:</w:t>
      </w:r>
      <w:r w:rsidR="004133F6" w:rsidRPr="005B7F42">
        <w:rPr>
          <w:rFonts w:ascii="Times New Roman" w:hAnsi="Times New Roman"/>
          <w:iCs/>
          <w:sz w:val="24"/>
          <w:szCs w:val="24"/>
        </w:rPr>
        <w:t xml:space="preserve"> </w:t>
      </w:r>
      <w:r w:rsidR="004133F6" w:rsidRPr="005B7F42">
        <w:rPr>
          <w:rFonts w:ascii="Times New Roman" w:hAnsi="Times New Roman"/>
          <w:iCs/>
          <w:color w:val="FF0000"/>
          <w:sz w:val="24"/>
          <w:szCs w:val="24"/>
        </w:rPr>
        <w:t>(XX) XXXXX-XXXX</w:t>
      </w:r>
    </w:p>
    <w:p w14:paraId="415E8F22" w14:textId="77777777" w:rsidR="00D80BBE" w:rsidRPr="005B7F42" w:rsidRDefault="00D80BBE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Contato telefônico:</w:t>
      </w:r>
      <w:r w:rsidR="004133F6" w:rsidRPr="005B7F42">
        <w:rPr>
          <w:rFonts w:ascii="Times New Roman" w:hAnsi="Times New Roman"/>
          <w:iCs/>
          <w:sz w:val="24"/>
          <w:szCs w:val="24"/>
        </w:rPr>
        <w:t xml:space="preserve"> </w:t>
      </w:r>
      <w:r w:rsidR="004133F6" w:rsidRPr="005B7F42">
        <w:rPr>
          <w:rFonts w:ascii="Times New Roman" w:hAnsi="Times New Roman"/>
          <w:iCs/>
          <w:color w:val="FF0000"/>
          <w:sz w:val="24"/>
          <w:szCs w:val="24"/>
        </w:rPr>
        <w:t>(XX) XXXXX-XXXX</w:t>
      </w:r>
    </w:p>
    <w:p w14:paraId="63A5D6A7" w14:textId="77777777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 xml:space="preserve">Se você quiser conversar com outras pessoas que cuidam das pesquisas com seres humanos, entre em contato com o CEP - Comitê de Ética em Pesquisa em Seres Humano do </w:t>
      </w:r>
      <w:r w:rsidR="004133F6" w:rsidRPr="005B7F42">
        <w:rPr>
          <w:rFonts w:ascii="Times New Roman" w:hAnsi="Times New Roman"/>
          <w:iCs/>
          <w:sz w:val="24"/>
          <w:szCs w:val="24"/>
        </w:rPr>
        <w:t>HONPAR</w:t>
      </w:r>
      <w:r w:rsidRPr="005B7F42">
        <w:rPr>
          <w:rFonts w:ascii="Times New Roman" w:hAnsi="Times New Roman"/>
          <w:iCs/>
          <w:sz w:val="24"/>
          <w:szCs w:val="24"/>
        </w:rPr>
        <w:t xml:space="preserve">. </w:t>
      </w:r>
    </w:p>
    <w:p w14:paraId="6C28B38F" w14:textId="77777777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 xml:space="preserve">Endereço: </w:t>
      </w:r>
      <w:r w:rsidR="004133F6" w:rsidRPr="005B7F42">
        <w:rPr>
          <w:rFonts w:ascii="Times New Roman" w:hAnsi="Times New Roman"/>
          <w:iCs/>
          <w:sz w:val="24"/>
          <w:szCs w:val="24"/>
        </w:rPr>
        <w:t>Av. Gaturamo, nº 1600</w:t>
      </w:r>
      <w:r w:rsidRPr="005B7F42">
        <w:rPr>
          <w:rFonts w:ascii="Times New Roman" w:hAnsi="Times New Roman"/>
          <w:iCs/>
          <w:sz w:val="24"/>
          <w:szCs w:val="24"/>
        </w:rPr>
        <w:t>,</w:t>
      </w:r>
      <w:r w:rsidR="004133F6" w:rsidRPr="005B7F42">
        <w:rPr>
          <w:rFonts w:ascii="Times New Roman" w:hAnsi="Times New Roman"/>
          <w:iCs/>
          <w:sz w:val="24"/>
          <w:szCs w:val="24"/>
        </w:rPr>
        <w:t xml:space="preserve"> Jardim</w:t>
      </w:r>
      <w:r w:rsidR="005C357C" w:rsidRPr="005B7F42">
        <w:rPr>
          <w:rFonts w:ascii="Times New Roman" w:hAnsi="Times New Roman"/>
          <w:iCs/>
          <w:sz w:val="24"/>
          <w:szCs w:val="24"/>
        </w:rPr>
        <w:t xml:space="preserve"> Universitário, 1º Andar, </w:t>
      </w:r>
      <w:r w:rsidRPr="005B7F42">
        <w:rPr>
          <w:rFonts w:ascii="Times New Roman" w:hAnsi="Times New Roman"/>
          <w:iCs/>
          <w:sz w:val="24"/>
          <w:szCs w:val="24"/>
        </w:rPr>
        <w:t xml:space="preserve">setor de Pós-Graduação. </w:t>
      </w:r>
    </w:p>
    <w:p w14:paraId="707D6E8E" w14:textId="77777777" w:rsidR="00AD43D3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>Fone: (</w:t>
      </w:r>
      <w:r w:rsidR="005C357C" w:rsidRPr="005B7F42">
        <w:rPr>
          <w:rFonts w:ascii="Times New Roman" w:hAnsi="Times New Roman"/>
          <w:iCs/>
          <w:sz w:val="24"/>
          <w:szCs w:val="24"/>
        </w:rPr>
        <w:t>43</w:t>
      </w:r>
      <w:r w:rsidRPr="005B7F42">
        <w:rPr>
          <w:rFonts w:ascii="Times New Roman" w:hAnsi="Times New Roman"/>
          <w:iCs/>
          <w:sz w:val="24"/>
          <w:szCs w:val="24"/>
        </w:rPr>
        <w:t xml:space="preserve">) </w:t>
      </w:r>
      <w:r w:rsidR="005C357C" w:rsidRPr="005B7F42">
        <w:rPr>
          <w:rFonts w:ascii="Times New Roman" w:hAnsi="Times New Roman"/>
          <w:iCs/>
          <w:sz w:val="24"/>
          <w:szCs w:val="24"/>
        </w:rPr>
        <w:t>3275-0200           Ramal 618</w:t>
      </w:r>
      <w:r w:rsidRPr="005B7F42">
        <w:rPr>
          <w:rFonts w:ascii="Times New Roman" w:hAnsi="Times New Roman"/>
          <w:iCs/>
          <w:sz w:val="24"/>
          <w:szCs w:val="24"/>
        </w:rPr>
        <w:tab/>
      </w:r>
      <w:r w:rsidRPr="005B7F42">
        <w:rPr>
          <w:rFonts w:ascii="Times New Roman" w:hAnsi="Times New Roman"/>
          <w:iCs/>
          <w:sz w:val="24"/>
          <w:szCs w:val="24"/>
        </w:rPr>
        <w:tab/>
        <w:t xml:space="preserve">E-mail: </w:t>
      </w:r>
      <w:hyperlink r:id="rId7" w:history="1">
        <w:r w:rsidR="005C357C" w:rsidRPr="005B7F42">
          <w:rPr>
            <w:rStyle w:val="Hyperlink"/>
            <w:rFonts w:ascii="Times New Roman" w:hAnsi="Times New Roman"/>
            <w:iCs/>
            <w:sz w:val="24"/>
            <w:szCs w:val="24"/>
          </w:rPr>
          <w:t>cep@honpar.com.br</w:t>
        </w:r>
      </w:hyperlink>
      <w:r w:rsidR="005C357C" w:rsidRPr="005B7F42">
        <w:rPr>
          <w:rFonts w:ascii="Times New Roman" w:hAnsi="Times New Roman"/>
          <w:iCs/>
          <w:sz w:val="24"/>
          <w:szCs w:val="24"/>
        </w:rPr>
        <w:t xml:space="preserve"> </w:t>
      </w:r>
    </w:p>
    <w:p w14:paraId="1707364C" w14:textId="77777777" w:rsidR="00A668B2" w:rsidRPr="005B7F42" w:rsidRDefault="00AD43D3" w:rsidP="005C357C">
      <w:pPr>
        <w:spacing w:after="0" w:line="240" w:lineRule="auto"/>
        <w:ind w:left="-284"/>
        <w:jc w:val="both"/>
        <w:rPr>
          <w:rFonts w:ascii="Times New Roman" w:hAnsi="Times New Roman"/>
          <w:iCs/>
          <w:sz w:val="24"/>
          <w:szCs w:val="24"/>
        </w:rPr>
      </w:pPr>
      <w:r w:rsidRPr="005B7F42">
        <w:rPr>
          <w:rFonts w:ascii="Times New Roman" w:hAnsi="Times New Roman"/>
          <w:iCs/>
          <w:sz w:val="24"/>
          <w:szCs w:val="24"/>
        </w:rPr>
        <w:t xml:space="preserve">Horário de funcionamento: De </w:t>
      </w:r>
      <w:r w:rsidR="005C357C" w:rsidRPr="005B7F42">
        <w:rPr>
          <w:rFonts w:ascii="Times New Roman" w:hAnsi="Times New Roman"/>
          <w:iCs/>
          <w:sz w:val="24"/>
          <w:szCs w:val="24"/>
        </w:rPr>
        <w:t>terça a quinta feira</w:t>
      </w:r>
      <w:r w:rsidRPr="005B7F42">
        <w:rPr>
          <w:rFonts w:ascii="Times New Roman" w:hAnsi="Times New Roman"/>
          <w:iCs/>
          <w:sz w:val="24"/>
          <w:szCs w:val="24"/>
        </w:rPr>
        <w:t xml:space="preserve"> das </w:t>
      </w:r>
      <w:r w:rsidR="005C357C" w:rsidRPr="005B7F42">
        <w:rPr>
          <w:rFonts w:ascii="Times New Roman" w:hAnsi="Times New Roman"/>
          <w:iCs/>
          <w:sz w:val="24"/>
          <w:szCs w:val="24"/>
        </w:rPr>
        <w:t>14h</w:t>
      </w:r>
      <w:r w:rsidRPr="005B7F42">
        <w:rPr>
          <w:rFonts w:ascii="Times New Roman" w:hAnsi="Times New Roman"/>
          <w:iCs/>
          <w:sz w:val="24"/>
          <w:szCs w:val="24"/>
        </w:rPr>
        <w:t>00min às 17h00min.</w:t>
      </w:r>
    </w:p>
    <w:p w14:paraId="0ABACD11" w14:textId="77777777" w:rsidR="00AD43D3" w:rsidRPr="005B7F42" w:rsidRDefault="00AD43D3" w:rsidP="005C357C">
      <w:pPr>
        <w:ind w:left="-284"/>
        <w:jc w:val="right"/>
        <w:rPr>
          <w:rFonts w:ascii="Times New Roman" w:hAnsi="Times New Roman"/>
          <w:sz w:val="24"/>
          <w:szCs w:val="24"/>
        </w:rPr>
      </w:pPr>
    </w:p>
    <w:p w14:paraId="3B59B548" w14:textId="77777777" w:rsidR="00A668B2" w:rsidRPr="005B7F42" w:rsidRDefault="005C357C" w:rsidP="005C357C">
      <w:pPr>
        <w:ind w:left="-284"/>
        <w:jc w:val="right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Arapongas-PR</w:t>
      </w:r>
      <w:r w:rsidR="00A668B2" w:rsidRPr="005B7F42">
        <w:rPr>
          <w:rFonts w:ascii="Times New Roman" w:hAnsi="Times New Roman"/>
          <w:sz w:val="24"/>
          <w:szCs w:val="24"/>
        </w:rPr>
        <w:t>, ____ de ______________ de 20___.</w:t>
      </w:r>
    </w:p>
    <w:p w14:paraId="7B8C5628" w14:textId="77777777" w:rsidR="00A668B2" w:rsidRPr="005B7F42" w:rsidRDefault="00A668B2" w:rsidP="005C357C">
      <w:pPr>
        <w:ind w:left="-284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51D235EA" w14:textId="77777777" w:rsidR="00A668B2" w:rsidRPr="005B7F42" w:rsidRDefault="00A668B2" w:rsidP="005C357C">
      <w:pPr>
        <w:ind w:left="-284"/>
        <w:jc w:val="center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_____________________________________</w:t>
      </w:r>
    </w:p>
    <w:p w14:paraId="086B35BE" w14:textId="77777777" w:rsidR="00A668B2" w:rsidRPr="005B7F42" w:rsidRDefault="00A668B2" w:rsidP="005C357C">
      <w:pPr>
        <w:ind w:left="-284"/>
        <w:jc w:val="center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Assinatura do (a) menor</w:t>
      </w:r>
    </w:p>
    <w:p w14:paraId="13F96470" w14:textId="77777777" w:rsidR="00031300" w:rsidRPr="005B7F42" w:rsidRDefault="00031300" w:rsidP="005C357C">
      <w:pPr>
        <w:ind w:left="-284"/>
        <w:jc w:val="center"/>
        <w:rPr>
          <w:rFonts w:ascii="Times New Roman" w:hAnsi="Times New Roman"/>
          <w:sz w:val="24"/>
          <w:szCs w:val="24"/>
        </w:rPr>
      </w:pPr>
    </w:p>
    <w:p w14:paraId="618EC8D2" w14:textId="77777777" w:rsidR="00A668B2" w:rsidRPr="005B7F42" w:rsidRDefault="00A668B2" w:rsidP="005C357C">
      <w:pPr>
        <w:ind w:left="-284"/>
        <w:jc w:val="center"/>
        <w:rPr>
          <w:rFonts w:ascii="Times New Roman" w:hAnsi="Times New Roman"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_____________________________________</w:t>
      </w:r>
    </w:p>
    <w:p w14:paraId="3DBAF99B" w14:textId="77777777" w:rsidR="00A668B2" w:rsidRPr="005B7F42" w:rsidRDefault="00A668B2" w:rsidP="005C357C">
      <w:pPr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5B7F42">
        <w:rPr>
          <w:rFonts w:ascii="Times New Roman" w:hAnsi="Times New Roman"/>
          <w:sz w:val="24"/>
          <w:szCs w:val="24"/>
        </w:rPr>
        <w:t>Assinatura do (a) pesquisador (a)</w:t>
      </w:r>
      <w:bookmarkEnd w:id="0"/>
    </w:p>
    <w:sectPr w:rsidR="00A668B2" w:rsidRPr="005B7F42" w:rsidSect="005C357C">
      <w:footerReference w:type="default" r:id="rId8"/>
      <w:pgSz w:w="11900" w:h="16840"/>
      <w:pgMar w:top="1440" w:right="1268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4EADD" w14:textId="77777777" w:rsidR="00BB0235" w:rsidRDefault="00BB0235" w:rsidP="006D1F29">
      <w:pPr>
        <w:spacing w:after="0" w:line="240" w:lineRule="auto"/>
      </w:pPr>
      <w:r>
        <w:separator/>
      </w:r>
    </w:p>
  </w:endnote>
  <w:endnote w:type="continuationSeparator" w:id="0">
    <w:p w14:paraId="367F38B5" w14:textId="77777777" w:rsidR="00BB0235" w:rsidRDefault="00BB0235" w:rsidP="006D1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717B" w14:textId="06B29ED6" w:rsidR="006D1F29" w:rsidRPr="00DF0EEC" w:rsidRDefault="005B7F42" w:rsidP="00DF0EEC">
    <w:pPr>
      <w:pStyle w:val="Rodap"/>
      <w:jc w:val="cen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4A45A00B" wp14:editId="7249724B">
              <wp:simplePos x="0" y="0"/>
              <wp:positionH relativeFrom="column">
                <wp:posOffset>4138295</wp:posOffset>
              </wp:positionH>
              <wp:positionV relativeFrom="paragraph">
                <wp:posOffset>-31750</wp:posOffset>
              </wp:positionV>
              <wp:extent cx="1849755" cy="325755"/>
              <wp:effectExtent l="13970" t="6350" r="12700" b="10795"/>
              <wp:wrapSquare wrapText="bothSides"/>
              <wp:docPr id="139863230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9755" cy="3257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19A05B" w14:textId="77777777" w:rsidR="005A4DE0" w:rsidRPr="009C3BD8" w:rsidRDefault="005A4DE0" w:rsidP="005A4DE0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Rúbrica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45A0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25.85pt;margin-top:-2.5pt;width:145.65pt;height:25.6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">
              <v:textbox>
                <w:txbxContent>
                  <w:p w14:paraId="6C19A05B" w14:textId="77777777" w:rsidR="005A4DE0" w:rsidRPr="009C3BD8" w:rsidRDefault="005A4DE0" w:rsidP="005A4DE0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Rúbrica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C357C">
      <w:rPr>
        <w:rFonts w:ascii="Cambria" w:eastAsia="Times New Roman" w:hAnsi="Cambria"/>
        <w:sz w:val="20"/>
        <w:szCs w:val="20"/>
      </w:rPr>
      <w:t>P</w:t>
    </w:r>
    <w:r w:rsidR="00DF0EEC" w:rsidRPr="00DF0EEC">
      <w:rPr>
        <w:rFonts w:ascii="Cambria" w:eastAsia="Times New Roman" w:hAnsi="Cambria"/>
        <w:sz w:val="20"/>
        <w:szCs w:val="20"/>
      </w:rPr>
      <w:t xml:space="preserve">ág. </w:t>
    </w:r>
    <w:r w:rsidR="00DF0EEC" w:rsidRPr="00DF0EEC">
      <w:rPr>
        <w:rFonts w:eastAsia="Times New Roman"/>
        <w:sz w:val="20"/>
        <w:szCs w:val="20"/>
      </w:rPr>
      <w:fldChar w:fldCharType="begin"/>
    </w:r>
    <w:r w:rsidR="00DF0EEC" w:rsidRPr="00DF0EEC">
      <w:rPr>
        <w:sz w:val="20"/>
        <w:szCs w:val="20"/>
      </w:rPr>
      <w:instrText>PAGE    \* MERGEFORMAT</w:instrText>
    </w:r>
    <w:r w:rsidR="00DF0EEC" w:rsidRPr="00DF0EEC">
      <w:rPr>
        <w:rFonts w:eastAsia="Times New Roman"/>
        <w:sz w:val="20"/>
        <w:szCs w:val="20"/>
      </w:rPr>
      <w:fldChar w:fldCharType="separate"/>
    </w:r>
    <w:r w:rsidR="00D80BBE" w:rsidRPr="00D80BBE">
      <w:rPr>
        <w:rFonts w:ascii="Cambria" w:eastAsia="Times New Roman" w:hAnsi="Cambria"/>
        <w:noProof/>
        <w:sz w:val="20"/>
        <w:szCs w:val="20"/>
      </w:rPr>
      <w:t>2</w:t>
    </w:r>
    <w:r w:rsidR="00DF0EEC" w:rsidRPr="00DF0EEC">
      <w:rPr>
        <w:rFonts w:ascii="Cambria" w:eastAsia="Times New Roman" w:hAnsi="Cambria"/>
        <w:sz w:val="20"/>
        <w:szCs w:val="20"/>
      </w:rPr>
      <w:fldChar w:fldCharType="end"/>
    </w:r>
    <w:r w:rsidR="00DF0EEC" w:rsidRPr="00DF0EEC">
      <w:rPr>
        <w:rFonts w:ascii="Cambria" w:eastAsia="Times New Roman" w:hAnsi="Cambria"/>
        <w:sz w:val="20"/>
        <w:szCs w:val="20"/>
      </w:rPr>
      <w:t xml:space="preserve"> de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6D56F" w14:textId="77777777" w:rsidR="00BB0235" w:rsidRDefault="00BB0235" w:rsidP="006D1F29">
      <w:pPr>
        <w:spacing w:after="0" w:line="240" w:lineRule="auto"/>
      </w:pPr>
      <w:r>
        <w:separator/>
      </w:r>
    </w:p>
  </w:footnote>
  <w:footnote w:type="continuationSeparator" w:id="0">
    <w:p w14:paraId="4E5DDC49" w14:textId="77777777" w:rsidR="00BB0235" w:rsidRDefault="00BB0235" w:rsidP="006D1F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81102"/>
    <w:multiLevelType w:val="hybridMultilevel"/>
    <w:tmpl w:val="6048240A"/>
    <w:lvl w:ilvl="0" w:tplc="1E982EB4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9173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F42"/>
    <w:rsid w:val="000300B6"/>
    <w:rsid w:val="00031300"/>
    <w:rsid w:val="00184323"/>
    <w:rsid w:val="00252838"/>
    <w:rsid w:val="002666FB"/>
    <w:rsid w:val="00286B7C"/>
    <w:rsid w:val="002A4829"/>
    <w:rsid w:val="002C281F"/>
    <w:rsid w:val="003340EF"/>
    <w:rsid w:val="00334A63"/>
    <w:rsid w:val="004133F6"/>
    <w:rsid w:val="00447E93"/>
    <w:rsid w:val="004C4EFC"/>
    <w:rsid w:val="00506C22"/>
    <w:rsid w:val="00516386"/>
    <w:rsid w:val="005A4DE0"/>
    <w:rsid w:val="005B7F42"/>
    <w:rsid w:val="005C357C"/>
    <w:rsid w:val="006D1F29"/>
    <w:rsid w:val="00721CE9"/>
    <w:rsid w:val="00723837"/>
    <w:rsid w:val="007D0D30"/>
    <w:rsid w:val="008042B7"/>
    <w:rsid w:val="00877449"/>
    <w:rsid w:val="008A2368"/>
    <w:rsid w:val="008C2849"/>
    <w:rsid w:val="00A668B2"/>
    <w:rsid w:val="00AC3E5D"/>
    <w:rsid w:val="00AC78F7"/>
    <w:rsid w:val="00AD43D3"/>
    <w:rsid w:val="00BB0235"/>
    <w:rsid w:val="00C53976"/>
    <w:rsid w:val="00CB75D2"/>
    <w:rsid w:val="00D80BBE"/>
    <w:rsid w:val="00DF0EEC"/>
    <w:rsid w:val="00E03E8E"/>
    <w:rsid w:val="00E60B90"/>
    <w:rsid w:val="00F03F53"/>
    <w:rsid w:val="00F34128"/>
    <w:rsid w:val="00FA379B"/>
    <w:rsid w:val="00FD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FB33E2"/>
  <w14:defaultImageDpi w14:val="300"/>
  <w15:chartTrackingRefBased/>
  <w15:docId w15:val="{00BD2B57-09BE-4CF1-B600-11D7A551D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8B2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Colorida-nfase1">
    <w:name w:val="Colorful List Accent 1"/>
    <w:basedOn w:val="Normal"/>
    <w:uiPriority w:val="34"/>
    <w:qFormat/>
    <w:rsid w:val="00A668B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042B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8042B7"/>
    <w:rPr>
      <w:rFonts w:ascii="Lucida Grande" w:eastAsia="Calibri" w:hAnsi="Lucida Grande" w:cs="Lucida Grande"/>
      <w:sz w:val="18"/>
      <w:szCs w:val="18"/>
    </w:rPr>
  </w:style>
  <w:style w:type="character" w:styleId="Refdecomentrio">
    <w:name w:val="annotation reference"/>
    <w:uiPriority w:val="99"/>
    <w:semiHidden/>
    <w:unhideWhenUsed/>
    <w:rsid w:val="00286B7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86B7C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86B7C"/>
    <w:rPr>
      <w:rFonts w:ascii="Calibri" w:eastAsia="Calibri" w:hAnsi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86B7C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86B7C"/>
    <w:rPr>
      <w:rFonts w:ascii="Calibri" w:eastAsia="Calibri" w:hAnsi="Calibri"/>
      <w:b/>
      <w:bCs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D1F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6D1F29"/>
    <w:rPr>
      <w:rFonts w:ascii="Calibri" w:eastAsia="Calibri" w:hAnsi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D1F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6D1F29"/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uiPriority w:val="99"/>
    <w:unhideWhenUsed/>
    <w:rsid w:val="005C357C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5C3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ep@honpar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38\Desktop\Documentos%20CEP\CEP\DOCUMENTOS%20OBRIGAT&#211;RIOS%20PARA%20PESQUISA\5%20-%20TERMO%20DE%20ASSENTIMENTO%20LIVRE%20E%20ESCLARECIDO%20(TALE)%20(VERS&#195;O%202025)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5 - TERMO DE ASSENTIMENTO LIVRE E ESCLARECIDO (TALE) (VERSÃO 2025)</Template>
  <TotalTime>3</TotalTime>
  <Pages>2</Pages>
  <Words>725</Words>
  <Characters>3921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4637</CharactersWithSpaces>
  <SharedDoc>false</SharedDoc>
  <HLinks>
    <vt:vector size="6" baseType="variant">
      <vt:variant>
        <vt:i4>721006</vt:i4>
      </vt:variant>
      <vt:variant>
        <vt:i4>0</vt:i4>
      </vt:variant>
      <vt:variant>
        <vt:i4>0</vt:i4>
      </vt:variant>
      <vt:variant>
        <vt:i4>5</vt:i4>
      </vt:variant>
      <vt:variant>
        <vt:lpwstr>mailto:cep@honpar.com.br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Adm38 Adm38</dc:creator>
  <cp:keywords/>
  <dc:description/>
  <cp:lastModifiedBy>Adm38 Adm38</cp:lastModifiedBy>
  <cp:revision>1</cp:revision>
  <dcterms:created xsi:type="dcterms:W3CDTF">2025-04-08T18:09:00Z</dcterms:created>
  <dcterms:modified xsi:type="dcterms:W3CDTF">2025-04-08T18:12:00Z</dcterms:modified>
</cp:coreProperties>
</file>